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C3B" w:rsidRDefault="001A2C3B" w:rsidP="00F2057D">
      <w:pPr>
        <w:shd w:val="clear" w:color="auto" w:fill="FEFEFE"/>
        <w:jc w:val="center"/>
        <w:rPr>
          <w:rFonts w:ascii="Times New Roman" w:hAnsi="Times New Roman" w:cs="Times New Roman"/>
          <w:b/>
          <w:bCs/>
          <w:spacing w:val="15"/>
          <w:sz w:val="36"/>
          <w:szCs w:val="36"/>
          <w:bdr w:val="none" w:sz="0" w:space="0" w:color="auto" w:frame="1"/>
          <w:lang w:eastAsia="ru-RU"/>
        </w:rPr>
      </w:pPr>
      <w:r w:rsidRPr="00795600">
        <w:rPr>
          <w:rFonts w:ascii="Times New Roman" w:hAnsi="Times New Roman" w:cs="Times New Roman"/>
          <w:b/>
          <w:bCs/>
          <w:spacing w:val="15"/>
          <w:sz w:val="36"/>
          <w:szCs w:val="36"/>
          <w:bdr w:val="none" w:sz="0" w:space="0" w:color="auto" w:frame="1"/>
          <w:lang w:eastAsia="ru-RU"/>
        </w:rPr>
        <w:t>Петр Степанович Ровинский</w:t>
      </w:r>
      <w:r>
        <w:rPr>
          <w:rFonts w:ascii="Times New Roman" w:hAnsi="Times New Roman" w:cs="Times New Roman"/>
          <w:b/>
          <w:bCs/>
          <w:spacing w:val="15"/>
          <w:sz w:val="36"/>
          <w:szCs w:val="36"/>
          <w:bdr w:val="none" w:sz="0" w:space="0" w:color="auto" w:frame="1"/>
          <w:lang w:eastAsia="ru-RU"/>
        </w:rPr>
        <w:t xml:space="preserve"> (Ровенский)</w:t>
      </w:r>
    </w:p>
    <w:p w:rsidR="001A2C3B" w:rsidRPr="00BA30DE" w:rsidRDefault="001A2C3B" w:rsidP="00F2057D">
      <w:pPr>
        <w:shd w:val="clear" w:color="auto" w:fill="FEFEFE"/>
        <w:jc w:val="center"/>
        <w:rPr>
          <w:rFonts w:ascii="Times New Roman" w:hAnsi="Times New Roman" w:cs="Times New Roman"/>
          <w:b/>
          <w:bCs/>
          <w:spacing w:val="15"/>
          <w:sz w:val="28"/>
          <w:szCs w:val="28"/>
          <w:bdr w:val="none" w:sz="0" w:space="0" w:color="auto" w:frame="1"/>
          <w:lang w:eastAsia="ru-RU"/>
        </w:rPr>
      </w:pPr>
      <w:r w:rsidRPr="00BA30DE">
        <w:rPr>
          <w:rFonts w:ascii="Times New Roman" w:hAnsi="Times New Roman" w:cs="Times New Roman"/>
          <w:b/>
          <w:bCs/>
          <w:spacing w:val="15"/>
          <w:sz w:val="28"/>
          <w:szCs w:val="28"/>
          <w:bdr w:val="none" w:sz="0" w:space="0" w:color="auto" w:frame="1"/>
          <w:lang w:eastAsia="ru-RU"/>
        </w:rPr>
        <w:t>(23.06.1936-09.03.1998)</w:t>
      </w:r>
      <w:r>
        <w:rPr>
          <w:rFonts w:ascii="Times New Roman" w:hAnsi="Times New Roman" w:cs="Times New Roman"/>
          <w:b/>
          <w:bCs/>
          <w:spacing w:val="15"/>
          <w:sz w:val="28"/>
          <w:szCs w:val="28"/>
          <w:bdr w:val="none" w:sz="0" w:space="0" w:color="auto" w:frame="1"/>
          <w:lang w:eastAsia="ru-RU"/>
        </w:rPr>
        <w:t xml:space="preserve"> -</w:t>
      </w:r>
    </w:p>
    <w:p w:rsidR="001A2C3B" w:rsidRPr="00A67E27" w:rsidRDefault="001A2C3B" w:rsidP="00631F57">
      <w:pPr>
        <w:shd w:val="clear" w:color="auto" w:fill="FEFEFE"/>
        <w:ind w:firstLine="708"/>
        <w:jc w:val="center"/>
        <w:rPr>
          <w:rFonts w:ascii="Times New Roman" w:hAnsi="Times New Roman" w:cs="Times New Roman"/>
          <w:color w:val="FF0000"/>
          <w:spacing w:val="15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pt;margin-top:45.7pt;width:151.5pt;height:188.25pt;z-index:251655680" stroked="t" strokecolor="maroon" strokeweight="4.5pt">
            <v:stroke linestyle="thickThin"/>
            <v:imagedata r:id="rId5" o:title=""/>
            <w10:wrap type="square"/>
          </v:shape>
        </w:pict>
      </w:r>
      <w:r w:rsidRPr="00DC045C">
        <w:rPr>
          <w:rFonts w:ascii="Times New Roman" w:hAnsi="Times New Roman" w:cs="Times New Roman"/>
          <w:sz w:val="28"/>
          <w:szCs w:val="28"/>
        </w:rPr>
        <w:t>музыкант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C045C">
        <w:rPr>
          <w:rFonts w:ascii="Times New Roman" w:hAnsi="Times New Roman" w:cs="Times New Roman"/>
          <w:sz w:val="28"/>
          <w:szCs w:val="28"/>
        </w:rPr>
        <w:t xml:space="preserve"> </w:t>
      </w:r>
      <w:r w:rsidRPr="00DC045C"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 педагог, дирижёр, </w:t>
      </w:r>
      <w:r w:rsidRPr="00D64737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основатель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>фольклорного ансамбля «Березонька»</w:t>
      </w:r>
    </w:p>
    <w:p w:rsidR="001A2C3B" w:rsidRDefault="001A2C3B" w:rsidP="00A67E2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П.С.Ровинский был одним из известных работников культуры нашего района. </w:t>
      </w:r>
      <w:r w:rsidRPr="00A13299">
        <w:rPr>
          <w:rFonts w:ascii="Times New Roman" w:hAnsi="Times New Roman" w:cs="Times New Roman"/>
          <w:sz w:val="28"/>
          <w:szCs w:val="28"/>
        </w:rPr>
        <w:t xml:space="preserve">Пётр Степанович - неоднократный дипломант всероссийских, областных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A13299">
        <w:rPr>
          <w:rFonts w:ascii="Times New Roman" w:hAnsi="Times New Roman" w:cs="Times New Roman"/>
          <w:sz w:val="28"/>
          <w:szCs w:val="28"/>
        </w:rPr>
        <w:t>краевых  смотров художественной самодеятельности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. </w:t>
      </w:r>
    </w:p>
    <w:p w:rsidR="001A2C3B" w:rsidRDefault="001A2C3B" w:rsidP="00A67E2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Pr="00306E67" w:rsidRDefault="001A2C3B" w:rsidP="00A13299">
      <w:pPr>
        <w:shd w:val="clear" w:color="auto" w:fill="FEFEFE"/>
        <w:spacing w:after="0" w:line="240" w:lineRule="auto"/>
        <w:ind w:left="1416" w:firstLine="708"/>
        <w:jc w:val="center"/>
        <w:rPr>
          <w:rFonts w:ascii="Times New Roman" w:hAnsi="Times New Roman" w:cs="Times New Roman"/>
          <w:i/>
          <w:iCs/>
          <w:color w:val="000000"/>
          <w:spacing w:val="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>Р</w:t>
      </w:r>
      <w:r w:rsidRPr="00DC045C"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одился 23 июня 1936 года в д. Нижне-Подзорная Тяжинского района Красноярского края. В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>1948  году семья Ровинских переехала на постоянное место жительства</w:t>
      </w:r>
      <w:r w:rsidRPr="00DC045C"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в п. Копьево. </w:t>
      </w: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299">
        <w:rPr>
          <w:rFonts w:ascii="Times New Roman" w:hAnsi="Times New Roman" w:cs="Times New Roman"/>
          <w:sz w:val="28"/>
          <w:szCs w:val="28"/>
        </w:rPr>
        <w:t xml:space="preserve">Музыкальные способности Ровинского П.С. проявились в раннем детстве, как вспоминала его сестра «он ещё под стол пешком ходил, а уже играл на гармошке», игре на этом музыкальном инструменте выучился самостоятельно, на слух, не зная нот. </w:t>
      </w:r>
    </w:p>
    <w:p w:rsidR="001A2C3B" w:rsidRPr="00A13299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1959 году </w:t>
      </w:r>
      <w:r w:rsidRPr="00DC04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Петр Степанович </w:t>
      </w:r>
      <w:r w:rsidRPr="00DC045C">
        <w:rPr>
          <w:rFonts w:ascii="Times New Roman" w:hAnsi="Times New Roman" w:cs="Times New Roman"/>
          <w:sz w:val="28"/>
          <w:szCs w:val="28"/>
        </w:rPr>
        <w:t xml:space="preserve"> </w:t>
      </w:r>
      <w:r w:rsidRPr="00DC045C"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>окончил двухгодичную школу военных дирижеров института им. Гнесиных  в  Москве.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В 1960 году  вернулся в Копьево. </w:t>
      </w: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7" type="#_x0000_t75" style="position:absolute;left:0;text-align:left;margin-left:63pt;margin-top:11.6pt;width:332.85pt;height:171pt;z-index:251656704" stroked="t" strokecolor="maroon" strokeweight="4.5pt">
            <v:stroke linestyle="thickThin"/>
            <v:imagedata r:id="rId6" o:title=""/>
            <w10:wrap type="square"/>
          </v:shape>
        </w:pict>
      </w: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С этого времени  он занимался творческой и преподавательской работой – был художественным руководителем, директором клуба Июсского леспромхоза, учителем в Копьевской средней и музыкальной школах. </w:t>
      </w: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8" type="#_x0000_t75" style="position:absolute;left:0;text-align:left;margin-left:36pt;margin-top:-9pt;width:348.75pt;height:144.75pt;z-index:251659776" stroked="t" strokecolor="maroon" strokeweight="4.5pt">
            <v:stroke linestyle="thickThin"/>
            <v:imagedata r:id="rId7" o:title=""/>
            <w10:wrap type="square"/>
          </v:shape>
        </w:pict>
      </w: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>Как музыкант, как преподаватель,  он воспитал  не одно поколение музыкантов района.</w:t>
      </w: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Pr="006F386D" w:rsidRDefault="001A2C3B" w:rsidP="006F38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86D">
        <w:rPr>
          <w:rFonts w:ascii="Times New Roman" w:hAnsi="Times New Roman" w:cs="Times New Roman"/>
          <w:sz w:val="28"/>
          <w:szCs w:val="28"/>
        </w:rPr>
        <w:t xml:space="preserve">Другая, не менее важная его заслуга состоит том, что он совместно с директором Копьевской средней школы Владимиром Ивановичем Попковым оказал большое влияние на развитие физической культуры и спорта в районе. </w:t>
      </w: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06E67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9" type="#_x0000_t75" style="position:absolute;left:0;text-align:left;margin-left:-27pt;margin-top:6.1pt;width:297pt;height:172.5pt;z-index:251657728" stroked="t" strokecolor="maroon" strokeweight="4.5pt">
            <v:stroke linestyle="thickThin"/>
            <v:imagedata r:id="rId8" o:title=""/>
            <w10:wrap type="square"/>
          </v:shape>
        </w:pict>
      </w:r>
      <w:r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                                                       </w:t>
      </w:r>
    </w:p>
    <w:p w:rsidR="001A2C3B" w:rsidRDefault="001A2C3B" w:rsidP="00C52A92">
      <w:pPr>
        <w:shd w:val="clear" w:color="auto" w:fill="FEFEFE"/>
        <w:spacing w:after="0" w:line="240" w:lineRule="auto"/>
        <w:ind w:left="9204"/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 w:rsidRPr="00496A08"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pict>
          <v:shape id="_x0000_i1025" type="#_x0000_t75" style="width:160.5pt;height:166.5pt">
            <v:imagedata r:id="rId9" o:title=""/>
          </v:shape>
        </w:pict>
      </w:r>
    </w:p>
    <w:p w:rsidR="001A2C3B" w:rsidRDefault="001A2C3B" w:rsidP="00C52A92">
      <w:pPr>
        <w:shd w:val="clear" w:color="auto" w:fill="FEFEFE"/>
        <w:spacing w:after="0" w:line="240" w:lineRule="auto"/>
        <w:ind w:left="9204"/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A13299">
      <w:pPr>
        <w:shd w:val="clear" w:color="auto" w:fill="FEFEFE"/>
        <w:spacing w:after="0" w:line="240" w:lineRule="auto"/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>Были у него стихи и песни собственного сочинения.</w:t>
      </w:r>
    </w:p>
    <w:p w:rsidR="001A2C3B" w:rsidRDefault="001A2C3B" w:rsidP="00A13299">
      <w:pPr>
        <w:shd w:val="clear" w:color="auto" w:fill="FEFEFE"/>
        <w:spacing w:after="0" w:line="240" w:lineRule="auto"/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Pr="00496A08" w:rsidRDefault="001A2C3B" w:rsidP="00A13299">
      <w:pPr>
        <w:shd w:val="clear" w:color="auto" w:fill="FEFEFE"/>
        <w:spacing w:after="0" w:line="240" w:lineRule="auto"/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34790A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>Другая, н</w:t>
      </w:r>
      <w:r w:rsidRPr="00DC045C"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>е менее важная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его</w:t>
      </w:r>
      <w:r w:rsidRPr="00DC045C"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заслуга состоит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DC045C"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>том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, что он совместно с преподавателем Копьевской средней школы В.И.Попковым оказал большое влияние на развитие физической культуры и спорта в районе. </w:t>
      </w:r>
    </w:p>
    <w:p w:rsidR="001A2C3B" w:rsidRDefault="001A2C3B" w:rsidP="0034790A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281A30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281A30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281A30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281A30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281A30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281A30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0" type="#_x0000_t75" style="position:absolute;left:0;text-align:left;margin-left:81pt;margin-top:-9pt;width:300.75pt;height:154.5pt;z-index:251658752" stroked="t" strokecolor="maroon" strokeweight="4.5pt">
            <v:stroke linestyle="thickThin"/>
            <v:imagedata r:id="rId10" o:title=""/>
            <w10:wrap type="square"/>
          </v:shape>
        </w:pict>
      </w:r>
    </w:p>
    <w:p w:rsidR="001A2C3B" w:rsidRDefault="001A2C3B" w:rsidP="00281A30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281A30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281A30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281A30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281A30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281A30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281A30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281A30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281A30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281A30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>В 1986 году неутомимым</w:t>
      </w:r>
      <w:r w:rsidRPr="00DC045C"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популяризатор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>ом</w:t>
      </w:r>
      <w:r w:rsidRPr="00DC045C"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народной песни был создан фольклорный ансамбль «Березонька», который до сих пор </w:t>
      </w:r>
      <w:r w:rsidRPr="00DC045C"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демонстрир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>ует</w:t>
      </w:r>
      <w:r w:rsidRPr="00DC045C"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своё мастерство не только в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>районе, но и на различных сценических площадках нашей республики  и соседних районов Красноярского края.</w:t>
      </w:r>
    </w:p>
    <w:p w:rsidR="001A2C3B" w:rsidRPr="006F386D" w:rsidRDefault="001A2C3B" w:rsidP="006F38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86D">
        <w:rPr>
          <w:rFonts w:ascii="Times New Roman" w:hAnsi="Times New Roman" w:cs="Times New Roman"/>
          <w:sz w:val="28"/>
          <w:szCs w:val="28"/>
        </w:rPr>
        <w:t xml:space="preserve">Не стало Петра Степановича в  1998 году, но копьёвцы помнят своего талантливого земляка и в 2015 году, в знак признательности и уважения,  его именем  названа новая улица в п. Копьево. </w:t>
      </w:r>
    </w:p>
    <w:p w:rsidR="001A2C3B" w:rsidRPr="006F386D" w:rsidRDefault="001A2C3B" w:rsidP="006F38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86D">
        <w:rPr>
          <w:rFonts w:ascii="Times New Roman" w:hAnsi="Times New Roman" w:cs="Times New Roman"/>
          <w:sz w:val="28"/>
          <w:szCs w:val="28"/>
        </w:rPr>
        <w:t xml:space="preserve">С документами  Ровинского П.С., которые представляют особый интерес для исследователей музыкальной жизни района,  можно ознакомиться нашем муниципальном архиве. </w:t>
      </w:r>
    </w:p>
    <w:p w:rsidR="001A2C3B" w:rsidRDefault="001A2C3B" w:rsidP="00281A30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Default="001A2C3B" w:rsidP="00281A30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</w:pPr>
    </w:p>
    <w:p w:rsidR="001A2C3B" w:rsidRPr="00990B7B" w:rsidRDefault="001A2C3B" w:rsidP="00281A30">
      <w:pPr>
        <w:shd w:val="clear" w:color="auto" w:fill="FEFEFE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90B7B">
        <w:rPr>
          <w:rFonts w:ascii="Times New Roman" w:hAnsi="Times New Roman" w:cs="Times New Roman"/>
          <w:color w:val="000000"/>
          <w:spacing w:val="15"/>
          <w:sz w:val="24"/>
          <w:szCs w:val="24"/>
          <w:lang w:eastAsia="ru-RU"/>
        </w:rPr>
        <w:t>Шишкина Т.Ф., главный специалист по делам архиво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  <w:lang w:eastAsia="ru-RU"/>
        </w:rPr>
        <w:t>в</w:t>
      </w:r>
    </w:p>
    <w:sectPr w:rsidR="001A2C3B" w:rsidRPr="00990B7B" w:rsidSect="006F386D">
      <w:pgSz w:w="11906" w:h="16838"/>
      <w:pgMar w:top="143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E8AB0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9F870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B766D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8F84F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E384C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4A07E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5A0E21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BEF677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8B7A43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D9A79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hyphenationZone w:val="357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060"/>
    <w:rsid w:val="001A2C3B"/>
    <w:rsid w:val="001A3226"/>
    <w:rsid w:val="00281A30"/>
    <w:rsid w:val="002C2D5B"/>
    <w:rsid w:val="002C50C5"/>
    <w:rsid w:val="00306E67"/>
    <w:rsid w:val="00340D65"/>
    <w:rsid w:val="0034790A"/>
    <w:rsid w:val="00355226"/>
    <w:rsid w:val="00496A08"/>
    <w:rsid w:val="004D0034"/>
    <w:rsid w:val="00546264"/>
    <w:rsid w:val="00600438"/>
    <w:rsid w:val="00631F57"/>
    <w:rsid w:val="006F386D"/>
    <w:rsid w:val="007258E9"/>
    <w:rsid w:val="00761314"/>
    <w:rsid w:val="00795600"/>
    <w:rsid w:val="008054C2"/>
    <w:rsid w:val="00882EFF"/>
    <w:rsid w:val="00886C29"/>
    <w:rsid w:val="00892A09"/>
    <w:rsid w:val="008C3CF2"/>
    <w:rsid w:val="00990B7B"/>
    <w:rsid w:val="00994AA3"/>
    <w:rsid w:val="00A13299"/>
    <w:rsid w:val="00A3057F"/>
    <w:rsid w:val="00A67E27"/>
    <w:rsid w:val="00A74660"/>
    <w:rsid w:val="00AA27D1"/>
    <w:rsid w:val="00B0475C"/>
    <w:rsid w:val="00BA30DE"/>
    <w:rsid w:val="00BD6931"/>
    <w:rsid w:val="00C52A92"/>
    <w:rsid w:val="00C66553"/>
    <w:rsid w:val="00CE6060"/>
    <w:rsid w:val="00CF5734"/>
    <w:rsid w:val="00D10E8A"/>
    <w:rsid w:val="00D51B79"/>
    <w:rsid w:val="00D55514"/>
    <w:rsid w:val="00D64737"/>
    <w:rsid w:val="00D84FD9"/>
    <w:rsid w:val="00D97524"/>
    <w:rsid w:val="00DC045C"/>
    <w:rsid w:val="00E8600C"/>
    <w:rsid w:val="00EE2058"/>
    <w:rsid w:val="00F01DBD"/>
    <w:rsid w:val="00F2057D"/>
    <w:rsid w:val="00F37013"/>
    <w:rsid w:val="00F73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226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CE6060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E6060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uiPriority w:val="99"/>
    <w:rsid w:val="00CE6060"/>
  </w:style>
  <w:style w:type="table" w:styleId="TableGrid">
    <w:name w:val="Table Grid"/>
    <w:basedOn w:val="TableNormal"/>
    <w:uiPriority w:val="99"/>
    <w:locked/>
    <w:rsid w:val="00F2057D"/>
    <w:pPr>
      <w:spacing w:after="200" w:line="276" w:lineRule="auto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55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340</TotalTime>
  <Pages>3</Pages>
  <Words>357</Words>
  <Characters>2041</Characters>
  <Application>Microsoft Office Outlook</Application>
  <DocSecurity>0</DocSecurity>
  <Lines>0</Lines>
  <Paragraphs>0</Paragraphs>
  <ScaleCrop>false</ScaleCrop>
  <Company>Муниципальный архив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Шишкина Татьяна Федоровна</cp:lastModifiedBy>
  <cp:revision>12</cp:revision>
  <cp:lastPrinted>2015-12-21T02:56:00Z</cp:lastPrinted>
  <dcterms:created xsi:type="dcterms:W3CDTF">2015-12-17T15:46:00Z</dcterms:created>
  <dcterms:modified xsi:type="dcterms:W3CDTF">2019-02-11T04:24:00Z</dcterms:modified>
</cp:coreProperties>
</file>