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267" w:rsidRPr="00855BFC" w:rsidRDefault="00EA7267" w:rsidP="00855BF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855BFC">
        <w:rPr>
          <w:rFonts w:ascii="Times New Roman" w:hAnsi="Times New Roman" w:cs="Times New Roman"/>
          <w:b/>
          <w:bCs/>
          <w:sz w:val="28"/>
          <w:szCs w:val="28"/>
        </w:rPr>
        <w:t>РОССИЙСКАЯ ФЕДЕРАЦИЯ</w:t>
      </w:r>
    </w:p>
    <w:p w:rsidR="00EA7267" w:rsidRPr="00855BFC" w:rsidRDefault="00EA7267" w:rsidP="00855B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5BFC">
        <w:rPr>
          <w:rFonts w:ascii="Times New Roman" w:hAnsi="Times New Roman" w:cs="Times New Roman"/>
          <w:b/>
          <w:bCs/>
          <w:sz w:val="28"/>
          <w:szCs w:val="28"/>
        </w:rPr>
        <w:t>РЕСПУБЛИКА ХАКАСИЯ</w:t>
      </w:r>
    </w:p>
    <w:p w:rsidR="00EA7267" w:rsidRPr="00855BFC" w:rsidRDefault="00EA7267" w:rsidP="00855B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7267" w:rsidRPr="00855BFC" w:rsidRDefault="00EA7267" w:rsidP="00855BF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855BFC">
        <w:rPr>
          <w:rFonts w:ascii="Times New Roman" w:hAnsi="Times New Roman" w:cs="Times New Roman"/>
          <w:b/>
          <w:bCs/>
          <w:sz w:val="28"/>
          <w:szCs w:val="28"/>
        </w:rPr>
        <w:t xml:space="preserve">АДМИНИСТРАЦИЯ </w:t>
      </w:r>
    </w:p>
    <w:p w:rsidR="00EA7267" w:rsidRPr="00855BFC" w:rsidRDefault="00EA7267" w:rsidP="00855B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5BFC">
        <w:rPr>
          <w:rFonts w:ascii="Times New Roman" w:hAnsi="Times New Roman" w:cs="Times New Roman"/>
          <w:b/>
          <w:bCs/>
          <w:sz w:val="28"/>
          <w:szCs w:val="28"/>
        </w:rPr>
        <w:t>НОВОМАРЬЯСОВСКОГО СЕЛЬСОВЕТА</w:t>
      </w:r>
    </w:p>
    <w:p w:rsidR="00EA7267" w:rsidRPr="00E978D5" w:rsidRDefault="00EA7267" w:rsidP="00855B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5BFC">
        <w:rPr>
          <w:rFonts w:ascii="Times New Roman" w:hAnsi="Times New Roman" w:cs="Times New Roman"/>
          <w:b/>
          <w:bCs/>
          <w:sz w:val="28"/>
          <w:szCs w:val="28"/>
        </w:rPr>
        <w:t>Орджоникидзевского района</w:t>
      </w:r>
    </w:p>
    <w:p w:rsidR="00EA7267" w:rsidRPr="00855BFC" w:rsidRDefault="00EA7267" w:rsidP="00855BF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A7267" w:rsidRPr="00855BFC" w:rsidRDefault="00EA7267" w:rsidP="00855BF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  <w:r w:rsidRPr="00855BFC">
        <w:rPr>
          <w:rFonts w:ascii="Times New Roman" w:hAnsi="Times New Roman" w:cs="Times New Roman"/>
          <w:b/>
          <w:bCs/>
          <w:sz w:val="32"/>
          <w:szCs w:val="32"/>
        </w:rPr>
        <w:t>П О С Т А Н О В Л Е Н И Е</w:t>
      </w:r>
    </w:p>
    <w:p w:rsidR="00EA7267" w:rsidRPr="00E978D5" w:rsidRDefault="00EA7267" w:rsidP="00855BF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A7267" w:rsidRPr="00855BFC" w:rsidRDefault="00EA7267" w:rsidP="00855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18 марта  2020</w:t>
      </w:r>
      <w:r w:rsidRPr="00855BFC">
        <w:rPr>
          <w:rFonts w:ascii="Times New Roman" w:hAnsi="Times New Roman" w:cs="Times New Roman"/>
          <w:sz w:val="28"/>
          <w:szCs w:val="28"/>
        </w:rPr>
        <w:t xml:space="preserve"> г.                    с. Новомарьясово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№ 14 </w:t>
      </w:r>
      <w:r w:rsidRPr="00855BF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A7267" w:rsidRPr="00855BFC" w:rsidRDefault="00EA7267" w:rsidP="00855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267" w:rsidRPr="00855BFC" w:rsidRDefault="00EA7267" w:rsidP="00855B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 утверждении схемы размещения</w:t>
      </w:r>
      <w:r w:rsidRPr="00855BFC">
        <w:rPr>
          <w:rFonts w:ascii="Times New Roman" w:hAnsi="Times New Roman" w:cs="Times New Roman"/>
          <w:b/>
          <w:bCs/>
          <w:sz w:val="28"/>
          <w:szCs w:val="28"/>
        </w:rPr>
        <w:t xml:space="preserve"> мест (площадок) накопления твердых коммунальных отходов на территории муниципального образования Новомарьясовский сельсовет</w:t>
      </w:r>
    </w:p>
    <w:p w:rsidR="00EA7267" w:rsidRPr="00855BFC" w:rsidRDefault="00EA7267" w:rsidP="00855BF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A7267" w:rsidRPr="00855BFC" w:rsidRDefault="00EA7267" w:rsidP="00855BF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5BFC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06.10.2003 г. №131-ФЗ «Об общих принципах организации местного самоуправления в Российской федерации», Федеральным законом от 24.06.1998г. №89-ФЗ «Об отходах производства и потребления», постановлением Правительства РФ от 31.08.2018г. №1039 «Об утверждении Правил обустройства мест (площадок) накопления твердых коммунальных отходов и ведения их реестра», администрация Новомарьясовского сельсовета </w:t>
      </w:r>
      <w:r w:rsidRPr="00855BFC">
        <w:rPr>
          <w:rFonts w:ascii="Times New Roman" w:hAnsi="Times New Roman" w:cs="Times New Roman"/>
          <w:b/>
          <w:bCs/>
          <w:sz w:val="28"/>
          <w:szCs w:val="28"/>
        </w:rPr>
        <w:t>постановляет:</w:t>
      </w:r>
    </w:p>
    <w:p w:rsidR="00EA7267" w:rsidRPr="00855BFC" w:rsidRDefault="00EA7267" w:rsidP="00855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BF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Утвердить схему размещения</w:t>
      </w:r>
      <w:r w:rsidRPr="00855BFC">
        <w:rPr>
          <w:rFonts w:ascii="Times New Roman" w:hAnsi="Times New Roman" w:cs="Times New Roman"/>
          <w:sz w:val="28"/>
          <w:szCs w:val="28"/>
        </w:rPr>
        <w:t xml:space="preserve"> мест (площадок) накопления твердых коммунальных отходов на территории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Новомарьясовский сельсовет</w:t>
      </w:r>
      <w:r w:rsidRPr="00855BFC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855BFC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с разбивкой по населенным пунктам</w:t>
      </w:r>
      <w:r w:rsidRPr="00855BFC">
        <w:rPr>
          <w:rFonts w:ascii="Times New Roman" w:hAnsi="Times New Roman" w:cs="Times New Roman"/>
          <w:sz w:val="28"/>
          <w:szCs w:val="28"/>
        </w:rPr>
        <w:t>.</w:t>
      </w:r>
    </w:p>
    <w:p w:rsidR="00EA7267" w:rsidRPr="00855BFC" w:rsidRDefault="00EA7267" w:rsidP="00855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BFC">
        <w:rPr>
          <w:rFonts w:ascii="Times New Roman" w:hAnsi="Times New Roman" w:cs="Times New Roman"/>
          <w:color w:val="000000"/>
          <w:sz w:val="28"/>
          <w:szCs w:val="28"/>
        </w:rPr>
        <w:t>2.  Настоящее постановление вступает в силу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момента его официального опубликования (обнародования).</w:t>
      </w:r>
    </w:p>
    <w:p w:rsidR="00EA7267" w:rsidRPr="00855BFC" w:rsidRDefault="00EA7267" w:rsidP="00855BF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A7267" w:rsidRPr="00855BFC" w:rsidRDefault="00EA7267" w:rsidP="00855BF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A7267" w:rsidRPr="00855BFC" w:rsidRDefault="00EA7267" w:rsidP="00855BF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A7267" w:rsidRPr="00855BFC" w:rsidRDefault="00EA7267" w:rsidP="00855BF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BFC">
        <w:rPr>
          <w:rFonts w:ascii="Times New Roman" w:hAnsi="Times New Roman" w:cs="Times New Roman"/>
          <w:color w:val="000000"/>
          <w:sz w:val="28"/>
          <w:szCs w:val="28"/>
        </w:rPr>
        <w:t xml:space="preserve">Глава Новомарьясовского сельсовета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В.В. Машков</w:t>
      </w:r>
    </w:p>
    <w:p w:rsidR="00EA7267" w:rsidRPr="00855BFC" w:rsidRDefault="00EA7267" w:rsidP="00855B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7267" w:rsidRPr="00855BFC" w:rsidRDefault="00EA7267" w:rsidP="00855B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7267" w:rsidRPr="00855BFC" w:rsidRDefault="00EA7267" w:rsidP="00855B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7267" w:rsidRPr="00855BFC" w:rsidRDefault="00EA7267" w:rsidP="00855B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7267" w:rsidRPr="00855BFC" w:rsidRDefault="00EA7267" w:rsidP="00855B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7267" w:rsidRDefault="00EA7267" w:rsidP="00855BFC">
      <w:pPr>
        <w:spacing w:after="0"/>
        <w:rPr>
          <w:rFonts w:ascii="Times New Roman" w:hAnsi="Times New Roman" w:cs="Times New Roman"/>
        </w:rPr>
      </w:pPr>
    </w:p>
    <w:p w:rsidR="00EA7267" w:rsidRDefault="00EA7267" w:rsidP="00855BFC">
      <w:pPr>
        <w:spacing w:after="0"/>
        <w:rPr>
          <w:rFonts w:ascii="Times New Roman" w:hAnsi="Times New Roman" w:cs="Times New Roman"/>
        </w:rPr>
        <w:sectPr w:rsidR="00EA7267" w:rsidSect="00687B0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A7267" w:rsidRPr="00372CE7" w:rsidRDefault="00EA7267" w:rsidP="006F2A73">
      <w:pPr>
        <w:pStyle w:val="Default"/>
        <w:tabs>
          <w:tab w:val="left" w:pos="5103"/>
        </w:tabs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>Приложение № 1</w:t>
      </w: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br/>
        <w:t xml:space="preserve">к </w:t>
      </w:r>
      <w:r w:rsidRPr="00372CE7">
        <w:rPr>
          <w:rStyle w:val="a"/>
          <w:rFonts w:ascii="Times New Roman" w:hAnsi="Times New Roman" w:cs="Times New Roman"/>
          <w:color w:val="auto"/>
        </w:rPr>
        <w:t>постановлению</w:t>
      </w: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 xml:space="preserve"> администрации</w:t>
      </w:r>
    </w:p>
    <w:p w:rsidR="00EA7267" w:rsidRPr="00372CE7" w:rsidRDefault="00EA7267" w:rsidP="006F2A73">
      <w:pPr>
        <w:pStyle w:val="Default"/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>Новомарьясовского сельсовета</w:t>
      </w:r>
    </w:p>
    <w:p w:rsidR="00EA7267" w:rsidRPr="00372CE7" w:rsidRDefault="00EA7267" w:rsidP="006F2A73">
      <w:pPr>
        <w:pStyle w:val="Default"/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>от 18.03.2020г № 14</w:t>
      </w:r>
    </w:p>
    <w:p w:rsidR="00EA7267" w:rsidRPr="00372CE7" w:rsidRDefault="00EA7267" w:rsidP="006F2A73">
      <w:pPr>
        <w:pStyle w:val="Default"/>
        <w:spacing w:before="240"/>
        <w:jc w:val="center"/>
        <w:rPr>
          <w:rFonts w:ascii="Times New Roman" w:hAnsi="Times New Roman" w:cs="Times New Roman"/>
        </w:rPr>
      </w:pPr>
      <w:r w:rsidRPr="00372CE7">
        <w:rPr>
          <w:rFonts w:ascii="Times New Roman" w:hAnsi="Times New Roman" w:cs="Times New Roman"/>
        </w:rPr>
        <w:t>Схема размещения мест (площадок) накопления твердых коммунальных отходов в с. Новомарьясово №1</w:t>
      </w:r>
    </w:p>
    <w:p w:rsidR="00EA7267" w:rsidRPr="006F2A73" w:rsidRDefault="00EA7267" w:rsidP="006F2A73">
      <w:pPr>
        <w:tabs>
          <w:tab w:val="center" w:pos="7699"/>
          <w:tab w:val="right" w:pos="15398"/>
        </w:tabs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>
        <w:rPr>
          <w:noProof/>
        </w:rPr>
        <w:pict>
          <v:rect id="_x0000_s1026" style="position:absolute;margin-left:138.5pt;margin-top:46.7pt;width:7.55pt;height:11.35pt;z-index:251642368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27" style="position:absolute;margin-left:224.15pt;margin-top:219.7pt;width:12.25pt;height:11.55pt;z-index:251641344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28" style="position:absolute;margin-left:333.05pt;margin-top:160.8pt;width:12.25pt;height:11.55pt;z-index:251640320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29" style="position:absolute;margin-left:648.2pt;margin-top:189.85pt;width:12.25pt;height:11.55pt;z-index:251639296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30" style="position:absolute;margin-left:511.45pt;margin-top:236.9pt;width:12.25pt;height:11.55pt;z-index:251638272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31" style="position:absolute;margin-left:433.7pt;margin-top:87.45pt;width:11.2pt;height:13.3pt;z-index:251637248" fillcolor="black" strokecolor="#f2f2f2" strokeweight="3pt">
            <v:shadow type="perspective" color="#7f7f7f" opacity=".5" offset="1pt" offset2="-1pt"/>
          </v:rect>
        </w:pict>
      </w:r>
      <w:r>
        <w:rPr>
          <w:noProof/>
        </w:rPr>
        <w:pict>
          <v:rect id="_x0000_s1032" style="position:absolute;margin-left:511.45pt;margin-top:236.9pt;width:12.25pt;height:11.55pt;z-index:251636224" fillcolor="black" strokecolor="#f2f2f2" strokeweight="3pt">
            <v:shadow on="t" type="perspective" color="#7f7f7f" opacity=".5" offset="1pt" offset2="-1pt"/>
          </v:rect>
        </w:pict>
      </w:r>
      <w:r w:rsidRPr="00FD5307">
        <w:rPr>
          <w:b/>
          <w:bCs/>
          <w:noProof/>
          <w:color w:val="00008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746.25pt;height:393pt;visibility:visible">
            <v:imagedata r:id="rId4" o:title="" croptop="8631f" cropbottom="4660f" cropleft="1753f" cropright="7946f" blacklevel="-3277f"/>
          </v:shape>
        </w:pi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EA7267" w:rsidRPr="00372CE7" w:rsidRDefault="00EA7267" w:rsidP="006F2A73">
      <w:pPr>
        <w:pStyle w:val="Default"/>
        <w:tabs>
          <w:tab w:val="left" w:pos="5103"/>
        </w:tabs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>Приложение № 1</w:t>
      </w: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br/>
        <w:t xml:space="preserve">к </w:t>
      </w:r>
      <w:r w:rsidRPr="00372CE7">
        <w:rPr>
          <w:rStyle w:val="a"/>
          <w:rFonts w:ascii="Times New Roman" w:hAnsi="Times New Roman" w:cs="Times New Roman"/>
          <w:color w:val="auto"/>
        </w:rPr>
        <w:t>постановлению</w:t>
      </w: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 xml:space="preserve"> администрации</w:t>
      </w:r>
    </w:p>
    <w:p w:rsidR="00EA7267" w:rsidRPr="00372CE7" w:rsidRDefault="00EA7267" w:rsidP="006F2A73">
      <w:pPr>
        <w:pStyle w:val="Default"/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>Новомарьясовского сельсовета</w:t>
      </w:r>
    </w:p>
    <w:p w:rsidR="00EA7267" w:rsidRPr="00372CE7" w:rsidRDefault="00EA7267" w:rsidP="006F2A73">
      <w:pPr>
        <w:pStyle w:val="Default"/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 xml:space="preserve">от 18.03.2020г № 14 </w:t>
      </w:r>
    </w:p>
    <w:p w:rsidR="00EA7267" w:rsidRPr="00372CE7" w:rsidRDefault="00EA7267" w:rsidP="006F2A73">
      <w:pPr>
        <w:pStyle w:val="Default"/>
        <w:spacing w:before="240"/>
        <w:jc w:val="center"/>
        <w:rPr>
          <w:rFonts w:ascii="Times New Roman" w:hAnsi="Times New Roman" w:cs="Times New Roman"/>
        </w:rPr>
      </w:pPr>
      <w:r w:rsidRPr="00372CE7">
        <w:rPr>
          <w:rFonts w:ascii="Times New Roman" w:hAnsi="Times New Roman" w:cs="Times New Roman"/>
        </w:rPr>
        <w:t>Схема размещения мест (площадок) накопления твердых коммунальных отходов в с. Новомарьясово №2</w:t>
      </w:r>
    </w:p>
    <w:p w:rsidR="00EA7267" w:rsidRDefault="00EA7267" w:rsidP="006F2A73">
      <w:pPr>
        <w:tabs>
          <w:tab w:val="left" w:pos="6928"/>
        </w:tabs>
        <w:rPr>
          <w:rFonts w:ascii="Times New Roman" w:hAnsi="Times New Roman" w:cs="Times New Roman"/>
        </w:rPr>
      </w:pPr>
      <w:r>
        <w:rPr>
          <w:noProof/>
        </w:rPr>
        <w:pict>
          <v:rect id="_x0000_s1033" style="position:absolute;margin-left:106.75pt;margin-top:96.95pt;width:12.25pt;height:11.55pt;z-index:251652608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34" style="position:absolute;margin-left:119pt;margin-top:49.95pt;width:12.25pt;height:11.55pt;z-index:251649536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35" style="position:absolute;margin-left:396.45pt;margin-top:142.8pt;width:12.25pt;height:11.55pt;z-index:251645440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36" style="position:absolute;margin-left:511.5pt;margin-top:70.95pt;width:12.25pt;height:11.55pt;z-index:251646464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37" style="position:absolute;margin-left:239.95pt;margin-top:146.7pt;width:12.25pt;height:11.55pt;z-index:251643392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38" style="position:absolute;margin-left:408.7pt;margin-top:331.7pt;width:12.25pt;height:11.55pt;z-index:251647488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39" style="position:absolute;margin-left:620.95pt;margin-top:187.95pt;width:12.25pt;height:11.55pt;z-index:251644416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40" style="position:absolute;margin-left:708.45pt;margin-top:275.25pt;width:12.25pt;height:11.55pt;z-index:251650560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41" style="position:absolute;margin-left:161.95pt;margin-top:206.45pt;width:12.25pt;height:11.55pt;z-index:251648512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42" style="position:absolute;margin-left:703.25pt;margin-top:11.55pt;width:57.05pt;height:131.25pt;z-index:251651584" fillcolor="#d8d8d8" strokecolor="white"/>
        </w:pict>
      </w:r>
      <w:r>
        <w:rPr>
          <w:rFonts w:ascii="Times New Roman" w:hAnsi="Times New Roman" w:cs="Times New Roman"/>
        </w:rPr>
        <w:tab/>
        <w:t xml:space="preserve">        </w:t>
      </w:r>
      <w:r w:rsidRPr="00FD5307">
        <w:rPr>
          <w:rFonts w:ascii="Times New Roman" w:hAnsi="Times New Roman" w:cs="Times New Roman"/>
          <w:noProof/>
        </w:rPr>
        <w:pict>
          <v:shape id="Рисунок 13" o:spid="_x0000_i1026" type="#_x0000_t75" style="width:760.5pt;height:358.5pt;visibility:visible">
            <v:imagedata r:id="rId5" o:title="" croptop="8656f" cropbottom="4175f" cropleft="1505f" cropright="2941f" blacklevel="-3277f"/>
          </v:shape>
        </w:pict>
      </w:r>
    </w:p>
    <w:p w:rsidR="00EA7267" w:rsidRDefault="00EA7267" w:rsidP="006F2A73">
      <w:pPr>
        <w:tabs>
          <w:tab w:val="left" w:pos="6928"/>
        </w:tabs>
        <w:rPr>
          <w:rFonts w:ascii="Times New Roman" w:hAnsi="Times New Roman" w:cs="Times New Roman"/>
        </w:rPr>
      </w:pPr>
    </w:p>
    <w:p w:rsidR="00EA7267" w:rsidRPr="00372CE7" w:rsidRDefault="00EA7267" w:rsidP="006F2A73">
      <w:pPr>
        <w:pStyle w:val="Default"/>
        <w:tabs>
          <w:tab w:val="left" w:pos="5103"/>
        </w:tabs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>Приложение № 1</w:t>
      </w: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br/>
        <w:t xml:space="preserve">к </w:t>
      </w:r>
      <w:r w:rsidRPr="00372CE7">
        <w:rPr>
          <w:rStyle w:val="a"/>
          <w:rFonts w:ascii="Times New Roman" w:hAnsi="Times New Roman" w:cs="Times New Roman"/>
          <w:color w:val="auto"/>
        </w:rPr>
        <w:t>постановлению</w:t>
      </w: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 xml:space="preserve"> администрации</w:t>
      </w:r>
    </w:p>
    <w:p w:rsidR="00EA7267" w:rsidRPr="00372CE7" w:rsidRDefault="00EA7267" w:rsidP="006F2A73">
      <w:pPr>
        <w:pStyle w:val="Default"/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>Новомарьясовского сельсовета</w:t>
      </w:r>
    </w:p>
    <w:p w:rsidR="00EA7267" w:rsidRPr="00372CE7" w:rsidRDefault="00EA7267" w:rsidP="006F2A73">
      <w:pPr>
        <w:pStyle w:val="Default"/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 xml:space="preserve">от 18.03.2020г № 4 </w:t>
      </w:r>
    </w:p>
    <w:p w:rsidR="00EA7267" w:rsidRPr="00372CE7" w:rsidRDefault="00EA7267" w:rsidP="006F2A73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372CE7">
        <w:rPr>
          <w:rFonts w:ascii="Times New Roman" w:hAnsi="Times New Roman" w:cs="Times New Roman"/>
        </w:rPr>
        <w:t>Схема размещения мест (площадок) накопления твердых коммунальных отходов в с. Новомарьясово №3</w:t>
      </w:r>
    </w:p>
    <w:p w:rsidR="00EA7267" w:rsidRPr="006F2A73" w:rsidRDefault="00EA7267" w:rsidP="006F2A73">
      <w:pPr>
        <w:tabs>
          <w:tab w:val="left" w:pos="6928"/>
        </w:tabs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>
        <w:rPr>
          <w:noProof/>
        </w:rPr>
        <w:pict>
          <v:rect id="_x0000_s1043" style="position:absolute;margin-left:637.45pt;margin-top:22.2pt;width:12.25pt;height:11.55pt;z-index:251653632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44" style="position:absolute;margin-left:740.75pt;margin-top:131.7pt;width:12.25pt;height:11.55pt;z-index:251658752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45" style="position:absolute;margin-left:392.75pt;margin-top:160.2pt;width:12.25pt;height:11.55pt;z-index:251655680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46" style="position:absolute;margin-left:62.95pt;margin-top:274.7pt;width:12.25pt;height:11.55pt;z-index:251656704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47" style="position:absolute;margin-left:264pt;margin-top:-.3pt;width:12.25pt;height:11.55pt;z-index:251654656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48" style="position:absolute;margin-left:142.2pt;margin-top:139.2pt;width:12.25pt;height:11.55pt;z-index:251659776" fillcolor="black" strokecolor="#f2f2f2" strokeweight="3pt">
            <v:shadow on="t" type="perspective" color="#7f7f7f" opacity=".5" offset="1pt" offset2="-1pt"/>
          </v:rect>
        </w:pict>
      </w:r>
      <w:r w:rsidRPr="00FD5307">
        <w:rPr>
          <w:rFonts w:ascii="Times New Roman" w:hAnsi="Times New Roman" w:cs="Times New Roman"/>
          <w:noProof/>
        </w:rPr>
        <w:pict>
          <v:shape id="Рисунок 19" o:spid="_x0000_i1027" type="#_x0000_t75" style="width:759.75pt;height:405pt;visibility:visible">
            <v:imagedata r:id="rId6" o:title="" croptop="4986f" cropbottom="2714f" cropleft="21305f" cropright="7203f"/>
          </v:shape>
        </w:pict>
      </w:r>
      <w:r>
        <w:rPr>
          <w:noProof/>
        </w:rPr>
        <w:pict>
          <v:rect id="_x0000_s1049" style="position:absolute;margin-left:189pt;margin-top:401.7pt;width:12.25pt;height:11.55pt;z-index:251657728;mso-position-horizontal-relative:text;mso-position-vertical-relative:text" fillcolor="black" strokecolor="#f2f2f2" strokeweight="3pt">
            <v:shadow on="t" type="perspective" color="#7f7f7f" opacity=".5" offset="1pt" offset2="-1pt"/>
          </v:rect>
        </w:pict>
      </w:r>
    </w:p>
    <w:p w:rsidR="00EA7267" w:rsidRPr="00372CE7" w:rsidRDefault="00EA7267" w:rsidP="006F2A73">
      <w:pPr>
        <w:pStyle w:val="Default"/>
        <w:tabs>
          <w:tab w:val="left" w:pos="5103"/>
        </w:tabs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>Приложение № 1</w:t>
      </w: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br/>
        <w:t xml:space="preserve">к </w:t>
      </w:r>
      <w:r w:rsidRPr="00372CE7">
        <w:rPr>
          <w:rStyle w:val="a"/>
          <w:rFonts w:ascii="Times New Roman" w:hAnsi="Times New Roman" w:cs="Times New Roman"/>
          <w:color w:val="auto"/>
        </w:rPr>
        <w:t>постановлению</w:t>
      </w: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 xml:space="preserve"> администрации</w:t>
      </w:r>
    </w:p>
    <w:p w:rsidR="00EA7267" w:rsidRPr="00372CE7" w:rsidRDefault="00EA7267" w:rsidP="006F2A73">
      <w:pPr>
        <w:pStyle w:val="Default"/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>Новомарьясовского сельсовета</w:t>
      </w:r>
    </w:p>
    <w:p w:rsidR="00EA7267" w:rsidRPr="00372CE7" w:rsidRDefault="00EA7267" w:rsidP="006F2A73">
      <w:pPr>
        <w:pStyle w:val="Default"/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 xml:space="preserve">от 18.03.2020г № 14 </w:t>
      </w:r>
    </w:p>
    <w:p w:rsidR="00EA7267" w:rsidRPr="00372CE7" w:rsidRDefault="00EA7267" w:rsidP="006F2A73">
      <w:pPr>
        <w:pStyle w:val="Default"/>
        <w:spacing w:before="240"/>
        <w:jc w:val="center"/>
        <w:rPr>
          <w:rFonts w:ascii="Times New Roman" w:hAnsi="Times New Roman" w:cs="Times New Roman"/>
        </w:rPr>
      </w:pPr>
      <w:r w:rsidRPr="00372CE7">
        <w:rPr>
          <w:rFonts w:ascii="Times New Roman" w:hAnsi="Times New Roman" w:cs="Times New Roman"/>
        </w:rPr>
        <w:t>Схема размещения мест (площадок) накопления твердых коммунальных отходов в с. Новомарьясово №4</w:t>
      </w:r>
    </w:p>
    <w:p w:rsidR="00EA7267" w:rsidRDefault="00EA7267" w:rsidP="006F2A73">
      <w:pPr>
        <w:tabs>
          <w:tab w:val="left" w:pos="6928"/>
        </w:tabs>
        <w:rPr>
          <w:rFonts w:ascii="Times New Roman" w:hAnsi="Times New Roman" w:cs="Times New Roman"/>
        </w:rPr>
      </w:pPr>
    </w:p>
    <w:p w:rsidR="00EA7267" w:rsidRDefault="00EA7267" w:rsidP="006F2A73">
      <w:pPr>
        <w:tabs>
          <w:tab w:val="left" w:pos="6928"/>
        </w:tabs>
        <w:jc w:val="center"/>
        <w:rPr>
          <w:rFonts w:ascii="Times New Roman" w:hAnsi="Times New Roman" w:cs="Times New Roman"/>
        </w:rPr>
      </w:pPr>
      <w:r>
        <w:rPr>
          <w:noProof/>
        </w:rPr>
        <w:pict>
          <v:rect id="_x0000_s1050" style="position:absolute;left:0;text-align:left;margin-left:413.2pt;margin-top:227.45pt;width:12.25pt;height:11.55pt;z-index:251663872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51" style="position:absolute;left:0;text-align:left;margin-left:356.95pt;margin-top:123.95pt;width:12.25pt;height:11.55pt;z-index:251662848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52" style="position:absolute;left:0;text-align:left;margin-left:413.2pt;margin-top:227.45pt;width:12.25pt;height:11.55pt;z-index:251661824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53" style="position:absolute;left:0;text-align:left;margin-left:179.2pt;margin-top:22.7pt;width:12.25pt;height:11.55pt;z-index:251660800" fillcolor="black" strokecolor="#f2f2f2" strokeweight="3pt">
            <v:shadow on="t" type="perspective" color="#7f7f7f" opacity=".5" offset="1pt" offset2="-1pt"/>
          </v:rect>
        </w:pict>
      </w:r>
      <w:r w:rsidRPr="00FD5307">
        <w:rPr>
          <w:rFonts w:ascii="Times New Roman" w:hAnsi="Times New Roman" w:cs="Times New Roman"/>
          <w:noProof/>
        </w:rPr>
        <w:pict>
          <v:shape id="Рисунок 22" o:spid="_x0000_i1028" type="#_x0000_t75" style="width:612pt;height:378pt;visibility:visible">
            <v:imagedata r:id="rId7" o:title="" croptop="4869f" cropbottom="3282f" cropleft="30750f" cropright="7397f"/>
          </v:shape>
        </w:pict>
      </w:r>
    </w:p>
    <w:p w:rsidR="00EA7267" w:rsidRPr="00372CE7" w:rsidRDefault="00EA7267" w:rsidP="006F2A73">
      <w:pPr>
        <w:pStyle w:val="Default"/>
        <w:tabs>
          <w:tab w:val="left" w:pos="5103"/>
        </w:tabs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>Приложение № 1</w:t>
      </w: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br/>
        <w:t xml:space="preserve">к </w:t>
      </w:r>
      <w:r w:rsidRPr="00372CE7">
        <w:rPr>
          <w:rStyle w:val="a"/>
          <w:rFonts w:ascii="Times New Roman" w:hAnsi="Times New Roman" w:cs="Times New Roman"/>
          <w:color w:val="auto"/>
        </w:rPr>
        <w:t>постановлению</w:t>
      </w: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 xml:space="preserve"> администрации</w:t>
      </w:r>
    </w:p>
    <w:p w:rsidR="00EA7267" w:rsidRPr="00372CE7" w:rsidRDefault="00EA7267" w:rsidP="006F2A73">
      <w:pPr>
        <w:pStyle w:val="Default"/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>Новомарьясовского сельсовета</w:t>
      </w:r>
    </w:p>
    <w:p w:rsidR="00EA7267" w:rsidRPr="00372CE7" w:rsidRDefault="00EA7267" w:rsidP="006F2A73">
      <w:pPr>
        <w:pStyle w:val="Default"/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 xml:space="preserve">от 18.03.2020г № 14 </w:t>
      </w:r>
    </w:p>
    <w:p w:rsidR="00EA7267" w:rsidRPr="00372CE7" w:rsidRDefault="00EA7267" w:rsidP="006F2A73">
      <w:pPr>
        <w:pStyle w:val="Default"/>
        <w:spacing w:before="240"/>
        <w:jc w:val="center"/>
        <w:rPr>
          <w:rFonts w:ascii="Times New Roman" w:hAnsi="Times New Roman" w:cs="Times New Roman"/>
        </w:rPr>
      </w:pPr>
      <w:r w:rsidRPr="00372CE7">
        <w:rPr>
          <w:rFonts w:ascii="Times New Roman" w:hAnsi="Times New Roman" w:cs="Times New Roman"/>
        </w:rPr>
        <w:t xml:space="preserve">Схема размещения мест (площадок) накопления твердых коммунальных отходов в д. Монастырево </w:t>
      </w:r>
    </w:p>
    <w:p w:rsidR="00EA7267" w:rsidRDefault="00EA7267" w:rsidP="006F2A73">
      <w:pPr>
        <w:pStyle w:val="Default"/>
        <w:spacing w:before="240"/>
        <w:jc w:val="center"/>
      </w:pPr>
      <w:r>
        <w:rPr>
          <w:noProof/>
        </w:rPr>
        <w:pict>
          <v:rect id="_x0000_s1054" style="position:absolute;left:0;text-align:left;margin-left:380.95pt;margin-top:134.7pt;width:12.25pt;height:11.55pt;z-index:251667968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55" style="position:absolute;left:0;text-align:left;margin-left:149pt;margin-top:219pt;width:12.25pt;height:11.55pt;z-index:251664896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56" style="position:absolute;left:0;text-align:left;margin-left:433.45pt;margin-top:202.5pt;width:12.25pt;height:11.55pt;z-index:251665920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57" style="position:absolute;left:0;text-align:left;margin-left:210.7pt;margin-top:330.75pt;width:12.25pt;height:11.55pt;z-index:251666944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shape id="Рисунок 25" o:spid="_x0000_i1029" type="#_x0000_t75" style="width:663.75pt;height:372pt;visibility:visible">
            <v:imagedata r:id="rId8" o:title="" croptop="8389f" cropbottom="8389f" cropleft="17348f" cropright="10456f"/>
          </v:shape>
        </w:pict>
      </w:r>
    </w:p>
    <w:p w:rsidR="00EA7267" w:rsidRDefault="00EA7267" w:rsidP="00372CE7">
      <w:pPr>
        <w:pStyle w:val="Default"/>
        <w:spacing w:before="240"/>
      </w:pPr>
    </w:p>
    <w:p w:rsidR="00EA7267" w:rsidRPr="00372CE7" w:rsidRDefault="00EA7267" w:rsidP="006F2A73">
      <w:pPr>
        <w:pStyle w:val="Default"/>
        <w:tabs>
          <w:tab w:val="left" w:pos="5103"/>
        </w:tabs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>Приложение № 1</w:t>
      </w: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br/>
        <w:t xml:space="preserve">к </w:t>
      </w:r>
      <w:r w:rsidRPr="00372CE7">
        <w:rPr>
          <w:rStyle w:val="a"/>
          <w:rFonts w:ascii="Times New Roman" w:hAnsi="Times New Roman" w:cs="Times New Roman"/>
          <w:color w:val="auto"/>
        </w:rPr>
        <w:t>постановлению</w:t>
      </w: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 xml:space="preserve"> администрации</w:t>
      </w:r>
    </w:p>
    <w:p w:rsidR="00EA7267" w:rsidRPr="00372CE7" w:rsidRDefault="00EA7267" w:rsidP="006F2A73">
      <w:pPr>
        <w:pStyle w:val="Default"/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>Новомарьясовского сельсовета</w:t>
      </w:r>
    </w:p>
    <w:p w:rsidR="00EA7267" w:rsidRPr="00372CE7" w:rsidRDefault="00EA7267" w:rsidP="006F2A73">
      <w:pPr>
        <w:pStyle w:val="Default"/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 xml:space="preserve">от 18.03.2020г № 14 </w:t>
      </w:r>
    </w:p>
    <w:p w:rsidR="00EA7267" w:rsidRPr="00372CE7" w:rsidRDefault="00EA7267" w:rsidP="00A94AE9">
      <w:pPr>
        <w:pStyle w:val="Default"/>
        <w:spacing w:before="240"/>
        <w:jc w:val="center"/>
        <w:rPr>
          <w:rFonts w:ascii="Times New Roman" w:hAnsi="Times New Roman" w:cs="Times New Roman"/>
        </w:rPr>
      </w:pPr>
      <w:r w:rsidRPr="00372CE7">
        <w:rPr>
          <w:rFonts w:ascii="Times New Roman" w:hAnsi="Times New Roman" w:cs="Times New Roman"/>
        </w:rPr>
        <w:t>Схема размещения мест (площадок) накопления твердых коммунальных отходов в д. Горюново</w:t>
      </w:r>
    </w:p>
    <w:p w:rsidR="00EA7267" w:rsidRDefault="00EA7267" w:rsidP="00A94AE9">
      <w:pPr>
        <w:pStyle w:val="Default"/>
        <w:spacing w:before="240"/>
        <w:jc w:val="center"/>
      </w:pPr>
      <w:r>
        <w:t xml:space="preserve"> </w:t>
      </w:r>
    </w:p>
    <w:p w:rsidR="00EA7267" w:rsidRDefault="00EA7267" w:rsidP="006F2A73">
      <w:pPr>
        <w:tabs>
          <w:tab w:val="left" w:pos="6928"/>
        </w:tabs>
        <w:jc w:val="center"/>
        <w:rPr>
          <w:rFonts w:ascii="Times New Roman" w:hAnsi="Times New Roman" w:cs="Times New Roman"/>
        </w:rPr>
      </w:pPr>
      <w:r>
        <w:rPr>
          <w:noProof/>
        </w:rPr>
        <w:pict>
          <v:rect id="_x0000_s1058" style="position:absolute;left:0;text-align:left;margin-left:630.8pt;margin-top:357.9pt;width:12.25pt;height:11.55pt;z-index:251674112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59" style="position:absolute;left:0;text-align:left;margin-left:687pt;margin-top:15.9pt;width:82.5pt;height:121.5pt;z-index:251673088" fillcolor="#d8d8d8" strokecolor="white"/>
        </w:pict>
      </w:r>
      <w:r>
        <w:rPr>
          <w:noProof/>
        </w:rPr>
        <w:pict>
          <v:rect id="_x0000_s1060" style="position:absolute;left:0;text-align:left;margin-left:560.25pt;margin-top:316.35pt;width:12.25pt;height:11.55pt;z-index:251672064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61" style="position:absolute;left:0;text-align:left;margin-left:33.5pt;margin-top:9.6pt;width:12.25pt;height:11.55pt;z-index:251670016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62" style="position:absolute;left:0;text-align:left;margin-left:714.75pt;margin-top:304.35pt;width:12.25pt;height:11.55pt;z-index:251668992" fillcolor="black" strokecolor="#f2f2f2" strokeweight="3pt">
            <v:shadow on="t" type="perspective" color="#7f7f7f" opacity=".5" offset="1pt" offset2="-1pt"/>
          </v:rect>
        </w:pict>
      </w:r>
      <w:r w:rsidRPr="00FD5307">
        <w:rPr>
          <w:rFonts w:ascii="Times New Roman" w:hAnsi="Times New Roman" w:cs="Times New Roman"/>
          <w:noProof/>
        </w:rPr>
        <w:pict>
          <v:shape id="Рисунок 1" o:spid="_x0000_i1030" type="#_x0000_t75" style="width:769.5pt;height:358.5pt;visibility:visible">
            <v:imagedata r:id="rId9" o:title="" croptop="4301f" cropbottom="4189f" cropleft="22072f" cropright="2671f" blacklevel="-3277f"/>
          </v:shape>
        </w:pict>
      </w:r>
    </w:p>
    <w:p w:rsidR="00EA7267" w:rsidRPr="00372CE7" w:rsidRDefault="00EA7267" w:rsidP="006F2A73">
      <w:pPr>
        <w:pStyle w:val="Default"/>
        <w:tabs>
          <w:tab w:val="left" w:pos="5103"/>
        </w:tabs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>Приложение № 1</w:t>
      </w: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br/>
        <w:t xml:space="preserve">к </w:t>
      </w:r>
      <w:r w:rsidRPr="00372CE7">
        <w:rPr>
          <w:rStyle w:val="a"/>
          <w:rFonts w:ascii="Times New Roman" w:hAnsi="Times New Roman" w:cs="Times New Roman"/>
          <w:color w:val="auto"/>
        </w:rPr>
        <w:t>постановлению</w:t>
      </w: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 xml:space="preserve"> администрации</w:t>
      </w:r>
    </w:p>
    <w:p w:rsidR="00EA7267" w:rsidRPr="00372CE7" w:rsidRDefault="00EA7267" w:rsidP="006F2A73">
      <w:pPr>
        <w:pStyle w:val="Default"/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>Новомарьясовского сельсовета</w:t>
      </w:r>
    </w:p>
    <w:p w:rsidR="00EA7267" w:rsidRPr="00372CE7" w:rsidRDefault="00EA7267" w:rsidP="006F2A73">
      <w:pPr>
        <w:pStyle w:val="Default"/>
        <w:jc w:val="right"/>
        <w:rPr>
          <w:rStyle w:val="a0"/>
          <w:rFonts w:ascii="Times New Roman" w:hAnsi="Times New Roman" w:cs="Times New Roman"/>
          <w:b w:val="0"/>
          <w:bCs w:val="0"/>
          <w:color w:val="auto"/>
        </w:rPr>
      </w:pPr>
      <w:r w:rsidRPr="00372CE7">
        <w:rPr>
          <w:rStyle w:val="a0"/>
          <w:rFonts w:ascii="Times New Roman" w:hAnsi="Times New Roman" w:cs="Times New Roman"/>
          <w:b w:val="0"/>
          <w:bCs w:val="0"/>
          <w:color w:val="auto"/>
        </w:rPr>
        <w:t xml:space="preserve">от 18.03.2020г № 14 </w:t>
      </w:r>
    </w:p>
    <w:p w:rsidR="00EA7267" w:rsidRPr="00372CE7" w:rsidRDefault="00EA7267" w:rsidP="006F2A73">
      <w:pPr>
        <w:pStyle w:val="Default"/>
        <w:spacing w:before="240"/>
        <w:jc w:val="center"/>
        <w:rPr>
          <w:rFonts w:ascii="Times New Roman" w:hAnsi="Times New Roman" w:cs="Times New Roman"/>
        </w:rPr>
      </w:pPr>
      <w:r w:rsidRPr="00372CE7">
        <w:rPr>
          <w:rFonts w:ascii="Times New Roman" w:hAnsi="Times New Roman" w:cs="Times New Roman"/>
        </w:rPr>
        <w:t xml:space="preserve">Схема размещения мест (площадок) накопления твердых коммунальных отходов в д. Когунек </w:t>
      </w:r>
    </w:p>
    <w:p w:rsidR="00EA7267" w:rsidRDefault="00EA7267" w:rsidP="006F2A73">
      <w:pPr>
        <w:pStyle w:val="Default"/>
        <w:spacing w:before="240"/>
        <w:jc w:val="center"/>
      </w:pPr>
    </w:p>
    <w:p w:rsidR="00EA7267" w:rsidRPr="00A94AE9" w:rsidRDefault="00EA7267" w:rsidP="00A94AE9">
      <w:pPr>
        <w:tabs>
          <w:tab w:val="left" w:pos="6928"/>
        </w:tabs>
        <w:jc w:val="center"/>
        <w:rPr>
          <w:rFonts w:ascii="Times New Roman" w:hAnsi="Times New Roman" w:cs="Times New Roman"/>
        </w:rPr>
      </w:pPr>
      <w:r>
        <w:rPr>
          <w:noProof/>
        </w:rPr>
        <w:pict>
          <v:rect id="_x0000_s1063" style="position:absolute;left:0;text-align:left;margin-left:629.75pt;margin-top:331.65pt;width:12.25pt;height:11.55pt;z-index:251679232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64" style="position:absolute;left:0;text-align:left;margin-left:495.5pt;margin-top:261.15pt;width:12.25pt;height:11.55pt;z-index:251678208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65" style="position:absolute;left:0;text-align:left;margin-left:252.5pt;margin-top:175.65pt;width:12.25pt;height:11.55pt;z-index:251677184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66" style="position:absolute;left:0;text-align:left;margin-left:260pt;margin-top:70.35pt;width:12.25pt;height:11.55pt;z-index:251676160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67" style="position:absolute;left:0;text-align:left;margin-left:199.25pt;margin-top:23.4pt;width:12.25pt;height:11.55pt;z-index:251675136" fillcolor="black" strokecolor="#f2f2f2" strokeweight="3pt">
            <v:shadow on="t" type="perspective" color="#7f7f7f" opacity=".5" offset="1pt" offset2="-1pt"/>
          </v:rect>
        </w:pict>
      </w:r>
      <w:r>
        <w:rPr>
          <w:noProof/>
        </w:rPr>
        <w:pict>
          <v:rect id="_x0000_s1068" style="position:absolute;left:0;text-align:left;margin-left:144.5pt;margin-top:81.9pt;width:12.25pt;height:11.55pt;z-index:251671040" fillcolor="black" strokecolor="#f2f2f2" strokeweight="3pt">
            <v:shadow on="t" type="perspective" color="#7f7f7f" opacity=".5" offset="1pt" offset2="-1pt"/>
          </v:rect>
        </w:pict>
      </w:r>
      <w:r w:rsidRPr="00FD5307">
        <w:rPr>
          <w:rFonts w:ascii="Times New Roman" w:hAnsi="Times New Roman" w:cs="Times New Roman"/>
          <w:noProof/>
        </w:rPr>
        <w:pict>
          <v:shape id="Рисунок 10" o:spid="_x0000_i1031" type="#_x0000_t75" style="width:686.25pt;height:357.75pt;visibility:visible">
            <v:imagedata r:id="rId10" o:title="" croptop="4986f" cropbottom="5437f" cropleft="22965f" cropright="7523f"/>
          </v:shape>
        </w:pict>
      </w:r>
    </w:p>
    <w:p w:rsidR="00EA7267" w:rsidRPr="00855BFC" w:rsidRDefault="00EA7267" w:rsidP="00855BFC">
      <w:pPr>
        <w:spacing w:after="0"/>
        <w:rPr>
          <w:rFonts w:ascii="Times New Roman" w:hAnsi="Times New Roman" w:cs="Times New Roman"/>
        </w:rPr>
      </w:pPr>
    </w:p>
    <w:sectPr w:rsidR="00EA7267" w:rsidRPr="00855BFC" w:rsidSect="006F2A73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5BFC"/>
    <w:rsid w:val="0003394A"/>
    <w:rsid w:val="00166409"/>
    <w:rsid w:val="00294C37"/>
    <w:rsid w:val="002F6F9D"/>
    <w:rsid w:val="00307BF2"/>
    <w:rsid w:val="0033749B"/>
    <w:rsid w:val="00367E93"/>
    <w:rsid w:val="00372CE7"/>
    <w:rsid w:val="004C25EA"/>
    <w:rsid w:val="00552AB0"/>
    <w:rsid w:val="005811E9"/>
    <w:rsid w:val="005E2D04"/>
    <w:rsid w:val="00620AC6"/>
    <w:rsid w:val="00687B03"/>
    <w:rsid w:val="006C5380"/>
    <w:rsid w:val="006F2A73"/>
    <w:rsid w:val="007A65EB"/>
    <w:rsid w:val="00821A9A"/>
    <w:rsid w:val="00855BFC"/>
    <w:rsid w:val="00917FEF"/>
    <w:rsid w:val="009B6F0E"/>
    <w:rsid w:val="00A94AE9"/>
    <w:rsid w:val="00AC56CF"/>
    <w:rsid w:val="00C26678"/>
    <w:rsid w:val="00D855B4"/>
    <w:rsid w:val="00E978D5"/>
    <w:rsid w:val="00EA7267"/>
    <w:rsid w:val="00ED0224"/>
    <w:rsid w:val="00F04C01"/>
    <w:rsid w:val="00FB0B5C"/>
    <w:rsid w:val="00FD5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7B03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6F2A73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a">
    <w:name w:val="Гипертекстовая ссылка"/>
    <w:basedOn w:val="DefaultParagraphFont"/>
    <w:uiPriority w:val="99"/>
    <w:rsid w:val="006F2A73"/>
    <w:rPr>
      <w:color w:val="008000"/>
    </w:rPr>
  </w:style>
  <w:style w:type="character" w:customStyle="1" w:styleId="a0">
    <w:name w:val="Цветовое выделение"/>
    <w:uiPriority w:val="99"/>
    <w:rsid w:val="006F2A73"/>
    <w:rPr>
      <w:b/>
      <w:bCs/>
      <w:color w:val="000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221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382</TotalTime>
  <Pages>8</Pages>
  <Words>395</Words>
  <Characters>2254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ЕСА</cp:lastModifiedBy>
  <cp:revision>8</cp:revision>
  <cp:lastPrinted>2020-06-09T08:59:00Z</cp:lastPrinted>
  <dcterms:created xsi:type="dcterms:W3CDTF">2019-03-27T01:57:00Z</dcterms:created>
  <dcterms:modified xsi:type="dcterms:W3CDTF">2020-09-11T02:33:00Z</dcterms:modified>
</cp:coreProperties>
</file>